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F94" w:rsidRDefault="00C40F94" w:rsidP="00446EF4">
      <w:pPr>
        <w:spacing w:after="0" w:line="259" w:lineRule="auto"/>
        <w:ind w:left="0" w:right="-257" w:firstLine="0"/>
        <w:jc w:val="center"/>
        <w:rPr>
          <w:sz w:val="40"/>
          <w:szCs w:val="40"/>
        </w:rPr>
      </w:pPr>
      <w:r w:rsidRPr="003A3092">
        <w:rPr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315.75pt">
            <v:imagedata r:id="rId5" o:title=""/>
          </v:shape>
        </w:pict>
      </w:r>
    </w:p>
    <w:p w:rsidR="00C40F94" w:rsidRDefault="00C40F94" w:rsidP="00446EF4">
      <w:pPr>
        <w:spacing w:after="0" w:line="259" w:lineRule="auto"/>
        <w:ind w:left="0" w:right="-257" w:firstLine="0"/>
        <w:jc w:val="center"/>
        <w:rPr>
          <w:sz w:val="40"/>
          <w:szCs w:val="40"/>
        </w:rPr>
      </w:pPr>
    </w:p>
    <w:p w:rsidR="00C40F94" w:rsidRDefault="00C40F94" w:rsidP="00446EF4">
      <w:pPr>
        <w:jc w:val="center"/>
        <w:rPr>
          <w:sz w:val="44"/>
          <w:szCs w:val="44"/>
        </w:rPr>
      </w:pPr>
    </w:p>
    <w:p w:rsidR="00C40F94" w:rsidRPr="00F879E0" w:rsidRDefault="00C40F94" w:rsidP="00446EF4">
      <w:pPr>
        <w:jc w:val="center"/>
        <w:rPr>
          <w:sz w:val="44"/>
          <w:szCs w:val="44"/>
        </w:rPr>
      </w:pPr>
      <w:r w:rsidRPr="00F879E0">
        <w:rPr>
          <w:sz w:val="44"/>
          <w:szCs w:val="44"/>
        </w:rPr>
        <w:t>Краткосрочный проект</w:t>
      </w:r>
    </w:p>
    <w:p w:rsidR="00C40F94" w:rsidRPr="00F879E0" w:rsidRDefault="00C40F94" w:rsidP="00446EF4">
      <w:pPr>
        <w:jc w:val="center"/>
        <w:rPr>
          <w:color w:val="333399"/>
          <w:sz w:val="44"/>
          <w:szCs w:val="44"/>
        </w:rPr>
      </w:pPr>
      <w:r w:rsidRPr="00F879E0">
        <w:rPr>
          <w:color w:val="333399"/>
          <w:sz w:val="44"/>
          <w:szCs w:val="44"/>
        </w:rPr>
        <w:t>«Зимующие птицы»</w:t>
      </w:r>
    </w:p>
    <w:p w:rsidR="00C40F94" w:rsidRPr="00F879E0" w:rsidRDefault="00C40F94" w:rsidP="00446EF4">
      <w:pPr>
        <w:jc w:val="center"/>
        <w:rPr>
          <w:sz w:val="44"/>
          <w:szCs w:val="44"/>
        </w:rPr>
      </w:pPr>
      <w:r w:rsidRPr="00F879E0">
        <w:rPr>
          <w:sz w:val="44"/>
          <w:szCs w:val="44"/>
        </w:rPr>
        <w:t>В разновозрастной группе</w:t>
      </w:r>
    </w:p>
    <w:p w:rsidR="00C40F94" w:rsidRDefault="00C40F94" w:rsidP="00446EF4">
      <w:pPr>
        <w:jc w:val="right"/>
        <w:rPr>
          <w:sz w:val="40"/>
          <w:szCs w:val="40"/>
        </w:rPr>
      </w:pPr>
    </w:p>
    <w:p w:rsidR="00C40F94" w:rsidRDefault="00C40F94" w:rsidP="00446EF4">
      <w:pPr>
        <w:jc w:val="right"/>
        <w:rPr>
          <w:sz w:val="40"/>
          <w:szCs w:val="40"/>
        </w:rPr>
      </w:pPr>
    </w:p>
    <w:p w:rsidR="00C40F94" w:rsidRDefault="00C40F94" w:rsidP="00446EF4">
      <w:pPr>
        <w:jc w:val="right"/>
        <w:rPr>
          <w:sz w:val="40"/>
          <w:szCs w:val="40"/>
        </w:rPr>
      </w:pPr>
    </w:p>
    <w:p w:rsidR="00C40F94" w:rsidRDefault="00C40F94" w:rsidP="00446EF4">
      <w:pPr>
        <w:jc w:val="right"/>
        <w:rPr>
          <w:sz w:val="40"/>
          <w:szCs w:val="40"/>
        </w:rPr>
      </w:pPr>
    </w:p>
    <w:p w:rsidR="00C40F94" w:rsidRDefault="00C40F94" w:rsidP="00446EF4">
      <w:pPr>
        <w:jc w:val="right"/>
        <w:rPr>
          <w:sz w:val="40"/>
          <w:szCs w:val="40"/>
        </w:rPr>
      </w:pPr>
    </w:p>
    <w:p w:rsidR="00C40F94" w:rsidRDefault="00C40F94" w:rsidP="00446EF4">
      <w:pPr>
        <w:jc w:val="right"/>
        <w:rPr>
          <w:sz w:val="40"/>
          <w:szCs w:val="40"/>
        </w:rPr>
      </w:pPr>
    </w:p>
    <w:p w:rsidR="00C40F94" w:rsidRDefault="00C40F94" w:rsidP="00446EF4">
      <w:pPr>
        <w:jc w:val="right"/>
        <w:rPr>
          <w:sz w:val="40"/>
          <w:szCs w:val="40"/>
        </w:rPr>
      </w:pPr>
    </w:p>
    <w:p w:rsidR="00C40F94" w:rsidRDefault="00C40F94" w:rsidP="00446EF4">
      <w:pPr>
        <w:jc w:val="right"/>
        <w:rPr>
          <w:sz w:val="40"/>
          <w:szCs w:val="40"/>
        </w:rPr>
      </w:pPr>
      <w:r>
        <w:rPr>
          <w:sz w:val="40"/>
          <w:szCs w:val="40"/>
        </w:rPr>
        <w:t>Составила воспитатель:</w:t>
      </w:r>
    </w:p>
    <w:p w:rsidR="00C40F94" w:rsidRDefault="00C40F94" w:rsidP="00446EF4">
      <w:pPr>
        <w:jc w:val="right"/>
        <w:rPr>
          <w:sz w:val="40"/>
          <w:szCs w:val="40"/>
        </w:rPr>
      </w:pPr>
      <w:r>
        <w:rPr>
          <w:sz w:val="40"/>
          <w:szCs w:val="40"/>
        </w:rPr>
        <w:t>Иовлева Н.А.</w:t>
      </w:r>
    </w:p>
    <w:p w:rsidR="00C40F94" w:rsidRDefault="00C40F94" w:rsidP="00446EF4">
      <w:pPr>
        <w:spacing w:after="0" w:line="259" w:lineRule="auto"/>
        <w:ind w:left="0" w:right="-257" w:firstLine="0"/>
        <w:jc w:val="center"/>
        <w:rPr>
          <w:sz w:val="40"/>
          <w:szCs w:val="40"/>
        </w:rPr>
      </w:pPr>
    </w:p>
    <w:p w:rsidR="00C40F94" w:rsidRDefault="00C40F94" w:rsidP="00446EF4">
      <w:pPr>
        <w:spacing w:after="0" w:line="259" w:lineRule="auto"/>
        <w:ind w:left="0" w:right="-257" w:firstLine="0"/>
        <w:jc w:val="center"/>
      </w:pPr>
    </w:p>
    <w:p w:rsidR="00C40F94" w:rsidRDefault="00C40F94">
      <w:pPr>
        <w:spacing w:after="18" w:line="259" w:lineRule="auto"/>
        <w:jc w:val="left"/>
        <w:rPr>
          <w:sz w:val="28"/>
          <w:szCs w:val="28"/>
          <w:vertAlign w:val="subscript"/>
        </w:rPr>
      </w:pPr>
    </w:p>
    <w:p w:rsidR="00C40F94" w:rsidRPr="009A5064" w:rsidRDefault="00C40F94">
      <w:pPr>
        <w:spacing w:after="18" w:line="259" w:lineRule="auto"/>
        <w:jc w:val="left"/>
        <w:rPr>
          <w:b/>
          <w:sz w:val="28"/>
          <w:szCs w:val="28"/>
        </w:rPr>
      </w:pPr>
      <w:r w:rsidRPr="009A5064">
        <w:rPr>
          <w:b/>
          <w:sz w:val="28"/>
          <w:szCs w:val="28"/>
        </w:rPr>
        <w:t xml:space="preserve">   </w:t>
      </w:r>
      <w:r w:rsidRPr="009A5064">
        <w:rPr>
          <w:b/>
          <w:sz w:val="28"/>
          <w:szCs w:val="28"/>
          <w:u w:val="single" w:color="000000"/>
        </w:rPr>
        <w:t xml:space="preserve"> Актуальность</w:t>
      </w:r>
      <w:r w:rsidRPr="009A5064">
        <w:rPr>
          <w:b/>
          <w:sz w:val="28"/>
          <w:szCs w:val="28"/>
        </w:rPr>
        <w:t xml:space="preserve"> 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Взаимодействие человека с природой чрезвычайно актуальная проблема современности. Веками человек был потребителем по отношению к природе: жил и пользовался ее дарами, не задумываясь о последствиях. </w:t>
      </w:r>
    </w:p>
    <w:p w:rsidR="00C40F94" w:rsidRPr="009A5064" w:rsidRDefault="00C40F94">
      <w:pPr>
        <w:spacing w:after="16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Задача взрослых – воспитывать интерес у детей к нашим соседям по планете – птицам, желание узнавать новые факты их жизни, заботиться о них, радоваться от сознания того, что, делясь крохами, можно спасти птиц зимой от гибели. Дать детям элементарные знания о том, чем кормить птиц зимой. </w:t>
      </w:r>
    </w:p>
    <w:p w:rsidR="00C40F94" w:rsidRPr="009A5064" w:rsidRDefault="00C40F94">
      <w:pPr>
        <w:spacing w:after="16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В совместной работе с родителями мы должны создать условия для общения ребенка с миром природы и для посильной помощи нашим пернатым друзьям. </w:t>
      </w:r>
    </w:p>
    <w:p w:rsidR="00C40F94" w:rsidRPr="009A5064" w:rsidRDefault="00C40F94">
      <w:pPr>
        <w:spacing w:after="16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b/>
          <w:sz w:val="28"/>
          <w:szCs w:val="28"/>
          <w:u w:val="single" w:color="000000"/>
        </w:rPr>
        <w:t xml:space="preserve">   Цель</w:t>
      </w:r>
      <w:r w:rsidRPr="009A5064">
        <w:rPr>
          <w:sz w:val="28"/>
          <w:szCs w:val="28"/>
          <w:u w:val="single" w:color="000000"/>
        </w:rPr>
        <w:t>:</w:t>
      </w:r>
      <w:r w:rsidRPr="009A5064">
        <w:rPr>
          <w:sz w:val="28"/>
          <w:szCs w:val="28"/>
        </w:rPr>
        <w:t xml:space="preserve"> сформировать общее представление дошкольников о зимующих птицах, их образе жизни, характерных признаках и связи с окружающей средой, роли человека в жизни птиц. </w:t>
      </w:r>
    </w:p>
    <w:p w:rsidR="00C40F94" w:rsidRPr="009A5064" w:rsidRDefault="00C40F94">
      <w:pPr>
        <w:spacing w:after="12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18" w:line="259" w:lineRule="auto"/>
        <w:ind w:left="278"/>
        <w:jc w:val="left"/>
        <w:rPr>
          <w:b/>
          <w:sz w:val="28"/>
          <w:szCs w:val="28"/>
        </w:rPr>
      </w:pPr>
      <w:r w:rsidRPr="009A5064">
        <w:rPr>
          <w:b/>
          <w:sz w:val="28"/>
          <w:szCs w:val="28"/>
        </w:rPr>
        <w:t xml:space="preserve">   </w:t>
      </w:r>
      <w:r w:rsidRPr="009A5064">
        <w:rPr>
          <w:b/>
          <w:sz w:val="28"/>
          <w:szCs w:val="28"/>
          <w:u w:val="single" w:color="000000"/>
        </w:rPr>
        <w:t>Задачи:</w:t>
      </w:r>
      <w:r w:rsidRPr="009A5064">
        <w:rPr>
          <w:b/>
          <w:sz w:val="28"/>
          <w:szCs w:val="28"/>
        </w:rPr>
        <w:t xml:space="preserve"> 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сформировать представление о зимующих птицах;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учить узнавать пернатых по внешнему виду;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способствовать развитию познавательной и творческой активности;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расширять кругозор и обогащать словарный запас детей, развивать связную речь;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развивать конструктивные умения, художественно-творческие навыки;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воспитывать заботливое отношение к птицам, желание помогать птицам в трудных зимних условиях; </w:t>
      </w:r>
    </w:p>
    <w:p w:rsidR="00C40F94" w:rsidRPr="009A5064" w:rsidRDefault="00C40F94">
      <w:pPr>
        <w:spacing w:after="20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привлечь родителей к более тесному сотрудничеству в проектной деятельности;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создать условия для расширения детских представлений о птицах (пополнить развивающую предметно- пространственную среду по теме проекта).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</w:t>
      </w:r>
      <w:r w:rsidRPr="009A5064">
        <w:rPr>
          <w:b/>
          <w:sz w:val="28"/>
          <w:szCs w:val="28"/>
        </w:rPr>
        <w:t>Тип проекта</w:t>
      </w:r>
      <w:r w:rsidRPr="009A5064">
        <w:rPr>
          <w:sz w:val="28"/>
          <w:szCs w:val="28"/>
        </w:rPr>
        <w:t xml:space="preserve">: информационно-творческий.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b/>
          <w:sz w:val="28"/>
          <w:szCs w:val="28"/>
        </w:rPr>
        <w:t xml:space="preserve">   Вид проекта</w:t>
      </w:r>
      <w:r w:rsidRPr="009A5064">
        <w:rPr>
          <w:sz w:val="28"/>
          <w:szCs w:val="28"/>
        </w:rPr>
        <w:t xml:space="preserve">: групповой.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b/>
          <w:sz w:val="28"/>
          <w:szCs w:val="28"/>
        </w:rPr>
        <w:t xml:space="preserve">   Срок реализации</w:t>
      </w:r>
      <w:r w:rsidRPr="009A5064">
        <w:rPr>
          <w:sz w:val="28"/>
          <w:szCs w:val="28"/>
        </w:rPr>
        <w:t xml:space="preserve">: краткосрочный (14.11.2022-18.11.2022). </w:t>
      </w:r>
    </w:p>
    <w:p w:rsidR="00C40F94" w:rsidRPr="009A5064" w:rsidRDefault="00C40F94">
      <w:pPr>
        <w:ind w:left="278" w:right="2995"/>
        <w:rPr>
          <w:b/>
          <w:sz w:val="28"/>
          <w:szCs w:val="28"/>
        </w:rPr>
      </w:pPr>
      <w:r w:rsidRPr="009A5064">
        <w:rPr>
          <w:b/>
          <w:sz w:val="28"/>
          <w:szCs w:val="28"/>
        </w:rPr>
        <w:t xml:space="preserve">   Участники проекта</w:t>
      </w:r>
      <w:r w:rsidRPr="009A5064">
        <w:rPr>
          <w:sz w:val="28"/>
          <w:szCs w:val="28"/>
        </w:rPr>
        <w:t xml:space="preserve">: дети от 1.5-4лет воспитатели, родители. </w:t>
      </w:r>
      <w:r w:rsidRPr="009A5064">
        <w:rPr>
          <w:b/>
          <w:sz w:val="28"/>
          <w:szCs w:val="28"/>
        </w:rPr>
        <w:t xml:space="preserve">   </w:t>
      </w:r>
    </w:p>
    <w:p w:rsidR="00C40F94" w:rsidRPr="009A5064" w:rsidRDefault="00C40F94">
      <w:pPr>
        <w:ind w:left="278" w:right="2995"/>
        <w:rPr>
          <w:sz w:val="28"/>
          <w:szCs w:val="28"/>
        </w:rPr>
      </w:pPr>
      <w:r w:rsidRPr="009A5064">
        <w:rPr>
          <w:b/>
          <w:sz w:val="28"/>
          <w:szCs w:val="28"/>
        </w:rPr>
        <w:t>Этапы</w:t>
      </w:r>
      <w:r w:rsidRPr="009A5064">
        <w:rPr>
          <w:sz w:val="28"/>
          <w:szCs w:val="28"/>
        </w:rPr>
        <w:t xml:space="preserve">: подготовительный, основной (практический), заключительный. </w:t>
      </w:r>
    </w:p>
    <w:p w:rsidR="00C40F94" w:rsidRPr="009A5064" w:rsidRDefault="00C40F94">
      <w:pPr>
        <w:spacing w:after="14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18" w:line="259" w:lineRule="auto"/>
        <w:ind w:left="278"/>
        <w:jc w:val="left"/>
        <w:rPr>
          <w:sz w:val="28"/>
          <w:szCs w:val="28"/>
        </w:rPr>
      </w:pPr>
      <w:r w:rsidRPr="009A5064">
        <w:rPr>
          <w:b/>
          <w:sz w:val="28"/>
          <w:szCs w:val="28"/>
        </w:rPr>
        <w:t xml:space="preserve">   </w:t>
      </w:r>
      <w:r w:rsidRPr="009A5064">
        <w:rPr>
          <w:b/>
          <w:sz w:val="28"/>
          <w:szCs w:val="28"/>
          <w:u w:val="single" w:color="000000"/>
        </w:rPr>
        <w:t>Ожидаемые результаты</w:t>
      </w:r>
      <w:r w:rsidRPr="009A5064">
        <w:rPr>
          <w:sz w:val="28"/>
          <w:szCs w:val="28"/>
        </w:rPr>
        <w:t xml:space="preserve"> реализации проекта: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усвоение знаний детьми о зимующих птицах и их птенцов;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определение среды обитания;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установление причинно-следственных связей между образом жизни и средой обитания;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заинтересованность детей совместно с родителями в заботе о птицах, желание помогать им в зимний период (изготовление кормушек, подкормка птиц зимой);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развитие у детей любознательности, творческих способностей, познавательной активности, коммуникативных навыков. </w:t>
      </w:r>
    </w:p>
    <w:p w:rsidR="00C40F94" w:rsidRPr="009A5064" w:rsidRDefault="00C40F94">
      <w:pPr>
        <w:spacing w:after="20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numPr>
          <w:ilvl w:val="1"/>
          <w:numId w:val="1"/>
        </w:numPr>
        <w:spacing w:after="18" w:line="259" w:lineRule="auto"/>
        <w:ind w:left="1211" w:hanging="361"/>
        <w:jc w:val="left"/>
        <w:rPr>
          <w:b/>
          <w:sz w:val="28"/>
          <w:szCs w:val="28"/>
        </w:rPr>
      </w:pPr>
      <w:r w:rsidRPr="009A5064">
        <w:rPr>
          <w:b/>
          <w:sz w:val="28"/>
          <w:szCs w:val="28"/>
          <w:u w:val="single" w:color="000000"/>
        </w:rPr>
        <w:t>Подготовительный этап:</w:t>
      </w:r>
      <w:r w:rsidRPr="009A5064">
        <w:rPr>
          <w:b/>
          <w:sz w:val="28"/>
          <w:szCs w:val="28"/>
        </w:rPr>
        <w:t xml:space="preserve"> </w:t>
      </w:r>
    </w:p>
    <w:p w:rsidR="00C40F94" w:rsidRPr="009A5064" w:rsidRDefault="00C40F94">
      <w:pPr>
        <w:spacing w:after="14" w:line="259" w:lineRule="auto"/>
        <w:ind w:left="509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определение темы проекта;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разработка перспективного плана проекта;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создание необходимых условий для реализации проекта;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>разработка методических материалов, рекомендаций по теме (</w:t>
      </w:r>
      <w:r w:rsidRPr="009A5064">
        <w:rPr>
          <w:i/>
          <w:sz w:val="28"/>
          <w:szCs w:val="28"/>
        </w:rPr>
        <w:t>подборка консультаций для родителей и т.д.</w:t>
      </w:r>
      <w:r w:rsidRPr="009A5064">
        <w:rPr>
          <w:sz w:val="28"/>
          <w:szCs w:val="28"/>
        </w:rPr>
        <w:t xml:space="preserve">); </w:t>
      </w:r>
    </w:p>
    <w:p w:rsidR="00C40F94" w:rsidRPr="009A5064" w:rsidRDefault="00C40F94">
      <w:pPr>
        <w:numPr>
          <w:ilvl w:val="0"/>
          <w:numId w:val="1"/>
        </w:numPr>
        <w:ind w:hanging="130"/>
        <w:rPr>
          <w:sz w:val="28"/>
          <w:szCs w:val="28"/>
        </w:rPr>
      </w:pPr>
      <w:r w:rsidRPr="009A5064">
        <w:rPr>
          <w:sz w:val="28"/>
          <w:szCs w:val="28"/>
        </w:rPr>
        <w:t xml:space="preserve">подготовка атрибутов для проведения мероприятий (иллюстрации, картинки, маски для игр, художественная литература, подборка пальчиковых игр по теме «Зимующие птицы»). </w:t>
      </w:r>
    </w:p>
    <w:p w:rsidR="00C40F94" w:rsidRPr="009A5064" w:rsidRDefault="00C40F94">
      <w:pPr>
        <w:spacing w:after="17" w:line="259" w:lineRule="auto"/>
        <w:ind w:left="509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numPr>
          <w:ilvl w:val="1"/>
          <w:numId w:val="1"/>
        </w:numPr>
        <w:spacing w:after="18" w:line="259" w:lineRule="auto"/>
        <w:ind w:left="1211" w:hanging="361"/>
        <w:jc w:val="left"/>
        <w:rPr>
          <w:b/>
          <w:sz w:val="28"/>
          <w:szCs w:val="28"/>
        </w:rPr>
      </w:pPr>
      <w:r w:rsidRPr="009A5064">
        <w:rPr>
          <w:b/>
          <w:sz w:val="28"/>
          <w:szCs w:val="28"/>
          <w:u w:val="single" w:color="000000"/>
        </w:rPr>
        <w:t>Основной этап</w:t>
      </w:r>
      <w:r w:rsidRPr="009A5064">
        <w:rPr>
          <w:b/>
          <w:sz w:val="28"/>
          <w:szCs w:val="28"/>
        </w:rPr>
        <w:t xml:space="preserve"> (</w:t>
      </w:r>
      <w:r w:rsidRPr="009A5064">
        <w:rPr>
          <w:b/>
          <w:i/>
          <w:sz w:val="28"/>
          <w:szCs w:val="28"/>
        </w:rPr>
        <w:t>практический</w:t>
      </w:r>
      <w:r w:rsidRPr="009A5064">
        <w:rPr>
          <w:b/>
          <w:sz w:val="28"/>
          <w:szCs w:val="28"/>
        </w:rPr>
        <w:t xml:space="preserve">): </w:t>
      </w:r>
    </w:p>
    <w:p w:rsidR="00C40F94" w:rsidRPr="009A5064" w:rsidRDefault="00C40F94">
      <w:pPr>
        <w:spacing w:after="16" w:line="259" w:lineRule="auto"/>
        <w:ind w:left="509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Представляет собой внедрение в воспитательно-образовательный процесс эффективных методов и приемов по расширению знаний дошкольников о зимующих птицах, их повадках, особенностях жизни в зимний период.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Выполнение проекта проводится в 3-х направлениях: </w:t>
      </w:r>
    </w:p>
    <w:p w:rsidR="00C40F94" w:rsidRPr="009A5064" w:rsidRDefault="00C40F94">
      <w:pPr>
        <w:numPr>
          <w:ilvl w:val="0"/>
          <w:numId w:val="2"/>
        </w:numPr>
        <w:ind w:left="1211" w:hanging="361"/>
        <w:rPr>
          <w:sz w:val="28"/>
          <w:szCs w:val="28"/>
        </w:rPr>
      </w:pPr>
      <w:r w:rsidRPr="009A5064">
        <w:rPr>
          <w:sz w:val="28"/>
          <w:szCs w:val="28"/>
        </w:rPr>
        <w:t xml:space="preserve">Работа воспитателей с детьми; </w:t>
      </w:r>
    </w:p>
    <w:p w:rsidR="00C40F94" w:rsidRPr="009A5064" w:rsidRDefault="00C40F94">
      <w:pPr>
        <w:numPr>
          <w:ilvl w:val="0"/>
          <w:numId w:val="2"/>
        </w:numPr>
        <w:ind w:left="1211" w:hanging="361"/>
        <w:rPr>
          <w:sz w:val="28"/>
          <w:szCs w:val="28"/>
        </w:rPr>
      </w:pPr>
      <w:r w:rsidRPr="009A5064">
        <w:rPr>
          <w:sz w:val="28"/>
          <w:szCs w:val="28"/>
        </w:rPr>
        <w:t xml:space="preserve">Работа воспитателей с родителями; </w:t>
      </w:r>
    </w:p>
    <w:p w:rsidR="00C40F94" w:rsidRPr="009A5064" w:rsidRDefault="00C40F94">
      <w:pPr>
        <w:numPr>
          <w:ilvl w:val="0"/>
          <w:numId w:val="2"/>
        </w:numPr>
        <w:ind w:left="1211" w:hanging="361"/>
        <w:rPr>
          <w:sz w:val="28"/>
          <w:szCs w:val="28"/>
        </w:rPr>
      </w:pPr>
      <w:r w:rsidRPr="009A5064">
        <w:rPr>
          <w:sz w:val="28"/>
          <w:szCs w:val="28"/>
        </w:rPr>
        <w:t xml:space="preserve">Совместная деятельность родителей и детей. </w:t>
      </w:r>
    </w:p>
    <w:p w:rsidR="00C40F94" w:rsidRPr="009A5064" w:rsidRDefault="00C40F94">
      <w:pPr>
        <w:spacing w:after="18" w:line="259" w:lineRule="auto"/>
        <w:ind w:left="509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19" w:line="259" w:lineRule="auto"/>
        <w:ind w:left="278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1</w:t>
      </w:r>
      <w:r w:rsidRPr="009A5064">
        <w:rPr>
          <w:b/>
          <w:sz w:val="28"/>
          <w:szCs w:val="28"/>
        </w:rPr>
        <w:t>. Работа с воспитанниками</w:t>
      </w: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</w:t>
      </w:r>
      <w:r w:rsidRPr="009A5064">
        <w:rPr>
          <w:sz w:val="28"/>
          <w:szCs w:val="28"/>
          <w:u w:val="single" w:color="000000"/>
        </w:rPr>
        <w:t>Образовательные области</w:t>
      </w:r>
      <w:r w:rsidRPr="009A5064">
        <w:rPr>
          <w:sz w:val="28"/>
          <w:szCs w:val="28"/>
        </w:rPr>
        <w:t xml:space="preserve"> проекта: социально-коммуникативное развитие, познавательное развитие, речевое развитие, художественно-эстетическое развитие, физическое развитие. </w:t>
      </w:r>
    </w:p>
    <w:p w:rsidR="00C40F94" w:rsidRPr="009A5064" w:rsidRDefault="00C40F94">
      <w:pPr>
        <w:spacing w:after="21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4" w:line="266" w:lineRule="auto"/>
        <w:ind w:left="278" w:right="-10"/>
        <w:jc w:val="left"/>
        <w:rPr>
          <w:sz w:val="28"/>
          <w:szCs w:val="28"/>
        </w:rPr>
      </w:pPr>
      <w:r w:rsidRPr="009A5064">
        <w:rPr>
          <w:sz w:val="28"/>
          <w:szCs w:val="28"/>
          <w:u w:val="single" w:color="000000"/>
        </w:rPr>
        <w:t xml:space="preserve">   Формы работы</w:t>
      </w:r>
      <w:r w:rsidRPr="009A5064">
        <w:rPr>
          <w:sz w:val="28"/>
          <w:szCs w:val="28"/>
        </w:rPr>
        <w:t xml:space="preserve">: непосредственно организованная деятельность (НОД), беседы, наблюдения, дидактические и подвижные игры, чтение художественной литературы, продуктивные виды деятельности. </w:t>
      </w:r>
    </w:p>
    <w:p w:rsidR="00C40F94" w:rsidRPr="009A5064" w:rsidRDefault="00C40F94">
      <w:pPr>
        <w:spacing w:after="13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18" w:line="259" w:lineRule="auto"/>
        <w:ind w:left="278"/>
        <w:jc w:val="left"/>
        <w:rPr>
          <w:sz w:val="28"/>
          <w:szCs w:val="28"/>
        </w:rPr>
      </w:pPr>
      <w:r w:rsidRPr="009A5064">
        <w:rPr>
          <w:sz w:val="28"/>
          <w:szCs w:val="28"/>
          <w:u w:val="single" w:color="000000"/>
        </w:rPr>
        <w:t xml:space="preserve">   Познавательное развитие</w:t>
      </w:r>
      <w:r w:rsidRPr="009A5064">
        <w:rPr>
          <w:sz w:val="28"/>
          <w:szCs w:val="28"/>
        </w:rPr>
        <w:t xml:space="preserve">: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</w:t>
      </w:r>
      <w:r w:rsidRPr="009A5064">
        <w:rPr>
          <w:b/>
          <w:sz w:val="28"/>
          <w:szCs w:val="28"/>
        </w:rPr>
        <w:t>Беседы</w:t>
      </w:r>
      <w:r w:rsidRPr="009A5064">
        <w:rPr>
          <w:sz w:val="28"/>
          <w:szCs w:val="28"/>
        </w:rPr>
        <w:t xml:space="preserve">: «Что ты знаешь о зимующих птицах?», «Чем птицы отличаются от животных?», «Где живут птицы?», «Какие птицы прилетают на участок детского сада?», «Нужно ли заботиться о птицах?»,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«Какую пользу приносят птицы?», «Меню птиц», «Найди домик для птички». </w:t>
      </w:r>
    </w:p>
    <w:p w:rsidR="00C40F94" w:rsidRPr="009A5064" w:rsidRDefault="00C40F94">
      <w:pPr>
        <w:spacing w:after="20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 Рассматривание зимующих птиц на иллюстрациях в книгах и журналах. </w:t>
      </w:r>
    </w:p>
    <w:p w:rsidR="00C40F94" w:rsidRPr="009A5064" w:rsidRDefault="00C40F94">
      <w:pPr>
        <w:spacing w:after="16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Рассматривание картин: «Птицы на кормушке», «Дети кормят птиц». </w:t>
      </w:r>
    </w:p>
    <w:p w:rsidR="00C40F94" w:rsidRPr="009A5064" w:rsidRDefault="00C40F94">
      <w:pPr>
        <w:spacing w:after="22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</w:t>
      </w:r>
      <w:r w:rsidRPr="009A5064">
        <w:rPr>
          <w:b/>
          <w:sz w:val="28"/>
          <w:szCs w:val="28"/>
        </w:rPr>
        <w:t>Дидактические игры</w:t>
      </w:r>
      <w:r w:rsidRPr="009A5064">
        <w:rPr>
          <w:sz w:val="28"/>
          <w:szCs w:val="28"/>
        </w:rPr>
        <w:t xml:space="preserve">: «Один – много», «Угадай по описанию», «Что за птица?», Угадай кого не стало?», «Большие и маленькие птицы на кормушке», «Накорми птиц», «Найди маме птенца», «Каких птиц много на дереве?», «Назови и покажи зимующих птиц». </w:t>
      </w:r>
    </w:p>
    <w:p w:rsidR="00C40F94" w:rsidRPr="009A5064" w:rsidRDefault="00C40F94">
      <w:pPr>
        <w:spacing w:after="20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Разгадывание </w:t>
      </w:r>
      <w:r w:rsidRPr="009A5064">
        <w:rPr>
          <w:b/>
          <w:sz w:val="28"/>
          <w:szCs w:val="28"/>
        </w:rPr>
        <w:t>загадок</w:t>
      </w:r>
      <w:r w:rsidRPr="009A5064">
        <w:rPr>
          <w:sz w:val="28"/>
          <w:szCs w:val="28"/>
        </w:rPr>
        <w:t xml:space="preserve"> о зимующих птицах. </w:t>
      </w:r>
    </w:p>
    <w:p w:rsidR="00C40F94" w:rsidRPr="009A5064" w:rsidRDefault="00C40F94">
      <w:pPr>
        <w:spacing w:after="18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18" w:line="259" w:lineRule="auto"/>
        <w:ind w:left="278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</w:t>
      </w:r>
      <w:r w:rsidRPr="009A5064">
        <w:rPr>
          <w:sz w:val="28"/>
          <w:szCs w:val="28"/>
          <w:u w:val="single" w:color="000000"/>
        </w:rPr>
        <w:t>Социально-коммуникативное развитие</w:t>
      </w:r>
      <w:r w:rsidRPr="009A5064">
        <w:rPr>
          <w:sz w:val="28"/>
          <w:szCs w:val="28"/>
        </w:rPr>
        <w:t xml:space="preserve">: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Вывешивание кормушек (сделанных руками родителей), подкормка птиц детьми во время прогулок или воспитателем, если морозно. </w:t>
      </w:r>
    </w:p>
    <w:p w:rsidR="00C40F94" w:rsidRPr="009A5064" w:rsidRDefault="00C40F94">
      <w:pPr>
        <w:spacing w:after="20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</w:t>
      </w:r>
      <w:r w:rsidRPr="009A5064">
        <w:rPr>
          <w:sz w:val="28"/>
          <w:szCs w:val="28"/>
          <w:u w:val="single" w:color="000000"/>
        </w:rPr>
        <w:t>Сюжетно-ролевые игры</w:t>
      </w:r>
      <w:r w:rsidRPr="009A5064">
        <w:rPr>
          <w:sz w:val="28"/>
          <w:szCs w:val="28"/>
        </w:rPr>
        <w:t xml:space="preserve">: «Больница птиц», «Пригласи синичку в гости», «Птичкина столовая». </w:t>
      </w:r>
      <w:r w:rsidRPr="009A5064">
        <w:rPr>
          <w:sz w:val="28"/>
          <w:szCs w:val="28"/>
          <w:u w:val="single" w:color="000000"/>
        </w:rPr>
        <w:t xml:space="preserve">   Ситуативный разговор</w:t>
      </w:r>
      <w:r w:rsidRPr="009A5064">
        <w:rPr>
          <w:sz w:val="28"/>
          <w:szCs w:val="28"/>
        </w:rPr>
        <w:t xml:space="preserve">: «Можно ли подбирать птичьи перышки?», «Как птицы защищаются?», «Что значит заботиться о зимующих птицах?», «Пернатые друзья». </w:t>
      </w:r>
    </w:p>
    <w:p w:rsidR="00C40F94" w:rsidRPr="009A5064" w:rsidRDefault="00C40F94">
      <w:pPr>
        <w:spacing w:after="20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18" w:line="259" w:lineRule="auto"/>
        <w:ind w:left="278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</w:t>
      </w:r>
      <w:r w:rsidRPr="009A5064">
        <w:rPr>
          <w:sz w:val="28"/>
          <w:szCs w:val="28"/>
          <w:u w:val="single" w:color="000000"/>
        </w:rPr>
        <w:t>Ознакомление с окружающим миром</w:t>
      </w:r>
      <w:r w:rsidRPr="009A5064">
        <w:rPr>
          <w:sz w:val="28"/>
          <w:szCs w:val="28"/>
        </w:rPr>
        <w:t xml:space="preserve"> (ФЦКМ): «Зимующие птицы» </w:t>
      </w:r>
    </w:p>
    <w:p w:rsidR="00C40F94" w:rsidRPr="009A5064" w:rsidRDefault="00C40F94">
      <w:pPr>
        <w:spacing w:after="18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18" w:line="259" w:lineRule="auto"/>
        <w:ind w:left="278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</w:t>
      </w:r>
      <w:r w:rsidRPr="009A5064">
        <w:rPr>
          <w:sz w:val="28"/>
          <w:szCs w:val="28"/>
          <w:u w:val="single" w:color="000000"/>
        </w:rPr>
        <w:t>Художественно-эстетическое развитие</w:t>
      </w:r>
      <w:r w:rsidRPr="009A5064">
        <w:rPr>
          <w:sz w:val="28"/>
          <w:szCs w:val="28"/>
        </w:rPr>
        <w:t xml:space="preserve">: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Рисование: «Приглашаем снегирей, съесть рябинку поскорей».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Раскрашивание раскрасок: «Воробей», «Снегири на ветке», «Синичка и рябина» и т.д. </w:t>
      </w:r>
    </w:p>
    <w:p w:rsidR="00C40F94" w:rsidRPr="009A5064" w:rsidRDefault="00C40F94">
      <w:pPr>
        <w:spacing w:after="19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</w:t>
      </w:r>
      <w:r w:rsidRPr="009A5064">
        <w:rPr>
          <w:sz w:val="28"/>
          <w:szCs w:val="28"/>
          <w:u w:val="single" w:color="000000"/>
        </w:rPr>
        <w:t>Лепка</w:t>
      </w:r>
      <w:r w:rsidRPr="009A5064">
        <w:rPr>
          <w:sz w:val="28"/>
          <w:szCs w:val="28"/>
        </w:rPr>
        <w:t xml:space="preserve">: «Птички в гнездышках» </w:t>
      </w:r>
    </w:p>
    <w:p w:rsidR="00C40F94" w:rsidRPr="009A5064" w:rsidRDefault="00C40F94">
      <w:pPr>
        <w:spacing w:after="14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Прослушивание аудиозаписи: «Голоса птиц» </w:t>
      </w:r>
    </w:p>
    <w:p w:rsidR="00C40F94" w:rsidRPr="009A5064" w:rsidRDefault="00C40F94">
      <w:pPr>
        <w:spacing w:after="14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18" w:line="259" w:lineRule="auto"/>
        <w:ind w:left="278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</w:t>
      </w:r>
      <w:r w:rsidRPr="009A5064">
        <w:rPr>
          <w:sz w:val="28"/>
          <w:szCs w:val="28"/>
          <w:u w:val="single" w:color="000000"/>
        </w:rPr>
        <w:t>Речевое развитие</w:t>
      </w:r>
      <w:r w:rsidRPr="009A5064">
        <w:rPr>
          <w:sz w:val="28"/>
          <w:szCs w:val="28"/>
        </w:rPr>
        <w:t xml:space="preserve">: 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Беседы: «Каких птиц я видел, гуляя с родителями?», «Что кушает воробей?», «Кормушки бывают разные», «Почему нужно зимой кормить птиц?». </w:t>
      </w:r>
    </w:p>
    <w:p w:rsidR="00C40F94" w:rsidRPr="009A5064" w:rsidRDefault="00C40F94">
      <w:pPr>
        <w:spacing w:after="16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</w:t>
      </w:r>
      <w:r w:rsidRPr="009A5064">
        <w:rPr>
          <w:sz w:val="28"/>
          <w:szCs w:val="28"/>
          <w:u w:val="single" w:color="000000"/>
        </w:rPr>
        <w:t xml:space="preserve">Чтение </w:t>
      </w:r>
      <w:r w:rsidRPr="009A5064">
        <w:rPr>
          <w:sz w:val="28"/>
          <w:szCs w:val="28"/>
        </w:rPr>
        <w:t xml:space="preserve"> худож. литер.: С. Маршак «Где обедал воробей?», З. Александрова «Гули-гули», Александр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Ашин «Покормите птиц зимой»;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Н. Хилтон «Скворечник», В. Звягина «Воробей», Т. Евдошенко «Берегите птиц». </w:t>
      </w:r>
    </w:p>
    <w:p w:rsidR="00C40F94" w:rsidRPr="009A5064" w:rsidRDefault="00C40F94">
      <w:pPr>
        <w:spacing w:after="15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</w:t>
      </w:r>
      <w:r w:rsidRPr="009A5064">
        <w:rPr>
          <w:sz w:val="28"/>
          <w:szCs w:val="28"/>
          <w:u w:val="single" w:color="000000"/>
        </w:rPr>
        <w:t>Словесные игры</w:t>
      </w:r>
      <w:r w:rsidRPr="009A5064">
        <w:rPr>
          <w:sz w:val="28"/>
          <w:szCs w:val="28"/>
        </w:rPr>
        <w:t xml:space="preserve">: «Назови ласково», «Кто кем будет?», </w:t>
      </w:r>
    </w:p>
    <w:p w:rsidR="00C40F94" w:rsidRPr="009A5064" w:rsidRDefault="00C40F94">
      <w:pPr>
        <w:spacing w:after="16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18" w:line="259" w:lineRule="auto"/>
        <w:ind w:left="278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</w:t>
      </w:r>
      <w:r w:rsidRPr="009A5064">
        <w:rPr>
          <w:sz w:val="28"/>
          <w:szCs w:val="28"/>
          <w:u w:val="single" w:color="000000"/>
        </w:rPr>
        <w:t>Физическое развитие</w:t>
      </w:r>
      <w:r w:rsidRPr="009A5064">
        <w:rPr>
          <w:sz w:val="28"/>
          <w:szCs w:val="28"/>
        </w:rPr>
        <w:t xml:space="preserve">: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  <w:u w:val="single" w:color="000000"/>
        </w:rPr>
        <w:t xml:space="preserve">   </w:t>
      </w:r>
      <w:r w:rsidRPr="009A5064">
        <w:rPr>
          <w:sz w:val="28"/>
          <w:szCs w:val="28"/>
        </w:rPr>
        <w:t xml:space="preserve">Подвижные игры: «Птички летают», «Вороны и собачка», «Птички в гнездышках», «Воробушки и автомобиль», «Кот и воробьи», </w:t>
      </w:r>
    </w:p>
    <w:p w:rsidR="00C40F94" w:rsidRPr="009A5064" w:rsidRDefault="00C40F94">
      <w:pPr>
        <w:spacing w:after="16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Пальчиковые игры: «Воробьи – воробышки», «Птичья кормушка», «Сел на ветку снегирек», «Птичка крылышками машет», «Сорока». </w:t>
      </w:r>
    </w:p>
    <w:p w:rsidR="00C40F94" w:rsidRPr="009A5064" w:rsidRDefault="00C40F94">
      <w:pPr>
        <w:spacing w:after="16" w:line="259" w:lineRule="auto"/>
        <w:ind w:left="85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numPr>
          <w:ilvl w:val="0"/>
          <w:numId w:val="3"/>
        </w:numPr>
        <w:spacing w:after="19" w:line="259" w:lineRule="auto"/>
        <w:ind w:hanging="221"/>
        <w:jc w:val="left"/>
        <w:rPr>
          <w:sz w:val="28"/>
          <w:szCs w:val="28"/>
        </w:rPr>
      </w:pPr>
      <w:r w:rsidRPr="009A5064">
        <w:rPr>
          <w:b/>
          <w:sz w:val="28"/>
          <w:szCs w:val="28"/>
        </w:rPr>
        <w:t>Работа воспитателей</w:t>
      </w:r>
      <w:r w:rsidRPr="009A5064">
        <w:rPr>
          <w:sz w:val="28"/>
          <w:szCs w:val="28"/>
        </w:rPr>
        <w:t xml:space="preserve"> </w:t>
      </w:r>
      <w:r w:rsidRPr="009A5064">
        <w:rPr>
          <w:b/>
          <w:sz w:val="28"/>
          <w:szCs w:val="28"/>
        </w:rPr>
        <w:t>с родителями</w:t>
      </w:r>
      <w:r w:rsidRPr="009A5064">
        <w:rPr>
          <w:sz w:val="28"/>
          <w:szCs w:val="28"/>
        </w:rPr>
        <w:t xml:space="preserve">: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Консультации: «Как помочь птицам пережить зиму», «Как и из чего можно сделать кормушку для птиц». </w:t>
      </w:r>
    </w:p>
    <w:p w:rsidR="00C40F94" w:rsidRPr="009A5064" w:rsidRDefault="00C40F94">
      <w:pPr>
        <w:ind w:left="278" w:right="1592"/>
        <w:rPr>
          <w:sz w:val="28"/>
          <w:szCs w:val="28"/>
        </w:rPr>
      </w:pPr>
      <w:r w:rsidRPr="009A5064">
        <w:rPr>
          <w:sz w:val="28"/>
          <w:szCs w:val="28"/>
        </w:rPr>
        <w:t xml:space="preserve">   Индивидуальные беседы: «Обсуждаете ли вы дома с ребенком тему недели?»    Памятка для родителей: «Покормите птиц». </w:t>
      </w:r>
    </w:p>
    <w:p w:rsidR="00C40F94" w:rsidRPr="009A5064" w:rsidRDefault="00C40F94">
      <w:pPr>
        <w:spacing w:after="20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В ходе данного проекта реализована акция «Покормите птиц зимой». </w:t>
      </w:r>
    </w:p>
    <w:p w:rsidR="00C40F94" w:rsidRPr="009A5064" w:rsidRDefault="00C40F94">
      <w:pPr>
        <w:spacing w:after="18" w:line="259" w:lineRule="auto"/>
        <w:ind w:left="85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19" w:line="259" w:lineRule="auto"/>
        <w:ind w:left="278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3.</w:t>
      </w:r>
      <w:r w:rsidRPr="009A5064">
        <w:rPr>
          <w:b/>
          <w:sz w:val="28"/>
          <w:szCs w:val="28"/>
        </w:rPr>
        <w:t>Работа родителей и детей</w:t>
      </w:r>
      <w:r w:rsidRPr="009A5064">
        <w:rPr>
          <w:sz w:val="28"/>
          <w:szCs w:val="28"/>
        </w:rPr>
        <w:t xml:space="preserve">: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Участие в конкурсе «Птичкина столовая» (изготовление кормушек для птиц), а также подкормка птиц на улице.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Сбор корма для птиц.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Наблюдение за птицами вне детского сада. </w:t>
      </w:r>
    </w:p>
    <w:p w:rsidR="00C40F94" w:rsidRPr="009A5064" w:rsidRDefault="00C40F94">
      <w:pPr>
        <w:spacing w:after="13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numPr>
          <w:ilvl w:val="0"/>
          <w:numId w:val="3"/>
        </w:numPr>
        <w:ind w:hanging="221"/>
        <w:jc w:val="left"/>
        <w:rPr>
          <w:sz w:val="28"/>
          <w:szCs w:val="28"/>
        </w:rPr>
      </w:pPr>
      <w:r w:rsidRPr="009A5064">
        <w:rPr>
          <w:sz w:val="28"/>
          <w:szCs w:val="28"/>
          <w:u w:val="single" w:color="000000"/>
        </w:rPr>
        <w:t>Заключительный этап</w:t>
      </w:r>
      <w:r w:rsidRPr="009A5064">
        <w:rPr>
          <w:sz w:val="28"/>
          <w:szCs w:val="28"/>
        </w:rPr>
        <w:t xml:space="preserve">. Подведение итогов. </w:t>
      </w:r>
    </w:p>
    <w:p w:rsidR="00C40F94" w:rsidRPr="009A5064" w:rsidRDefault="00C40F94">
      <w:pPr>
        <w:spacing w:after="21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В результате проведения данного проекта «Зимующие птицы» у детей и родителей появилась заинтересованность в совместной деятельности, также были созданы благоприятные условия: для формирования у младших дошкольников целостного представления о жизни зимующих птиц, для воспитания у детей бережного отношения к природе. Были сформированы предпосылки для развития у детей любознательности, творческих способностей. </w:t>
      </w:r>
    </w:p>
    <w:p w:rsidR="00C40F94" w:rsidRPr="009A5064" w:rsidRDefault="00C40F94">
      <w:pPr>
        <w:ind w:left="278"/>
        <w:rPr>
          <w:sz w:val="28"/>
          <w:szCs w:val="28"/>
        </w:rPr>
      </w:pPr>
      <w:r w:rsidRPr="009A5064">
        <w:rPr>
          <w:sz w:val="28"/>
          <w:szCs w:val="28"/>
        </w:rPr>
        <w:t xml:space="preserve">   В групповом помещении улучшилась предметно-развивающая среда. Воспитанники и их родители приняли активное участие в оказании помощи птицам в трудных зимних условиях.   Если начал птиц кормить,            Ты уж не бросай!            И пустой кормушку ты            Им не оставляй! </w:t>
      </w:r>
    </w:p>
    <w:p w:rsidR="00C40F94" w:rsidRPr="009A5064" w:rsidRDefault="00C40F94">
      <w:pPr>
        <w:spacing w:after="11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4" w:line="266" w:lineRule="auto"/>
        <w:ind w:left="278" w:right="6861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        Так доверчивы они,            Верят нам, как дети.            Помни – ты их приручил,            Ты за них в ответе! </w:t>
      </w:r>
    </w:p>
    <w:p w:rsidR="00C40F94" w:rsidRPr="009A5064" w:rsidRDefault="00C40F94">
      <w:pPr>
        <w:spacing w:after="19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8" w:line="259" w:lineRule="auto"/>
        <w:ind w:left="85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</w:t>
      </w:r>
      <w:r w:rsidRPr="009A5064">
        <w:rPr>
          <w:sz w:val="28"/>
          <w:szCs w:val="28"/>
          <w:shd w:val="clear" w:color="auto" w:fill="CCFFFF"/>
        </w:rPr>
        <w:t>«Покормите птиц зимой»</w:t>
      </w: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ind w:left="1417" w:right="5949" w:hanging="567"/>
        <w:rPr>
          <w:sz w:val="28"/>
          <w:szCs w:val="28"/>
        </w:rPr>
      </w:pPr>
      <w:r w:rsidRPr="009A5064">
        <w:rPr>
          <w:sz w:val="28"/>
          <w:szCs w:val="28"/>
        </w:rPr>
        <w:t xml:space="preserve">          Покормите птиц зимой! Пусть со всех концов </w:t>
      </w:r>
    </w:p>
    <w:p w:rsidR="00C40F94" w:rsidRPr="009A5064" w:rsidRDefault="00C40F94">
      <w:pPr>
        <w:spacing w:after="4" w:line="266" w:lineRule="auto"/>
        <w:ind w:left="1427" w:right="5936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К вам слетятся, как домой, Стайки на крыльцо.      Не богаты их корма,      Горсть одна нужна.      Горсть одна – и не страшна      Будет им зима. </w:t>
      </w:r>
    </w:p>
    <w:p w:rsidR="00C40F94" w:rsidRPr="009A5064" w:rsidRDefault="00C40F94">
      <w:pPr>
        <w:spacing w:after="4" w:line="266" w:lineRule="auto"/>
        <w:ind w:left="1427" w:right="6333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Разве можно забывать: Улететь могли, А остались зимовать Заодно с людьми.      Приучите птиц в мороз      К своему окну. </w:t>
      </w:r>
    </w:p>
    <w:p w:rsidR="00C40F94" w:rsidRPr="009A5064" w:rsidRDefault="00C40F94">
      <w:pPr>
        <w:ind w:left="1427"/>
        <w:rPr>
          <w:sz w:val="28"/>
          <w:szCs w:val="28"/>
        </w:rPr>
      </w:pPr>
      <w:r w:rsidRPr="009A5064">
        <w:rPr>
          <w:sz w:val="28"/>
          <w:szCs w:val="28"/>
        </w:rPr>
        <w:t xml:space="preserve">     Чтоб без песен не пришлось </w:t>
      </w:r>
    </w:p>
    <w:p w:rsidR="00C40F94" w:rsidRPr="009A5064" w:rsidRDefault="00C40F94">
      <w:pPr>
        <w:ind w:left="1427"/>
        <w:rPr>
          <w:sz w:val="28"/>
          <w:szCs w:val="28"/>
        </w:rPr>
      </w:pPr>
      <w:r w:rsidRPr="009A5064">
        <w:rPr>
          <w:sz w:val="28"/>
          <w:szCs w:val="28"/>
        </w:rPr>
        <w:t xml:space="preserve">     Нам встречать весну!                             (Александр Ашин.) </w:t>
      </w:r>
    </w:p>
    <w:p w:rsidR="00C40F94" w:rsidRPr="009A5064" w:rsidRDefault="00C40F94">
      <w:pPr>
        <w:spacing w:after="0" w:line="259" w:lineRule="auto"/>
        <w:ind w:left="283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rPr>
          <w:sz w:val="28"/>
          <w:szCs w:val="28"/>
        </w:rPr>
        <w:sectPr w:rsidR="00C40F94" w:rsidRPr="009A5064">
          <w:pgSz w:w="11904" w:h="16838"/>
          <w:pgMar w:top="1133" w:right="843" w:bottom="1150" w:left="850" w:header="720" w:footer="720" w:gutter="0"/>
          <w:cols w:space="720"/>
        </w:sectPr>
      </w:pPr>
    </w:p>
    <w:p w:rsidR="00C40F94" w:rsidRPr="009A5064" w:rsidRDefault="00C40F94">
      <w:pPr>
        <w:spacing w:after="0" w:line="259" w:lineRule="auto"/>
        <w:ind w:left="-874" w:right="-696" w:firstLine="0"/>
        <w:jc w:val="left"/>
        <w:rPr>
          <w:sz w:val="28"/>
          <w:szCs w:val="28"/>
        </w:rPr>
      </w:pPr>
      <w:r w:rsidRPr="00727F8E">
        <w:rPr>
          <w:noProof/>
          <w:sz w:val="28"/>
          <w:szCs w:val="28"/>
        </w:rPr>
        <w:pict>
          <v:shape id="Picture 625" o:spid="_x0000_i1026" type="#_x0000_t75" style="width:525pt;height:722.25pt;visibility:visible">
            <v:imagedata r:id="rId6" o:title=""/>
          </v:shape>
        </w:pict>
      </w:r>
    </w:p>
    <w:p w:rsidR="00C40F94" w:rsidRPr="009A5064" w:rsidRDefault="00C40F94">
      <w:pPr>
        <w:rPr>
          <w:sz w:val="28"/>
          <w:szCs w:val="28"/>
        </w:rPr>
        <w:sectPr w:rsidR="00C40F94" w:rsidRPr="009A5064">
          <w:pgSz w:w="11904" w:h="16838"/>
          <w:pgMar w:top="1133" w:right="1440" w:bottom="1132" w:left="1440" w:header="720" w:footer="720" w:gutter="0"/>
          <w:cols w:space="720"/>
        </w:sectPr>
      </w:pPr>
    </w:p>
    <w:p w:rsidR="00C40F94" w:rsidRPr="009A5064" w:rsidRDefault="00C40F94">
      <w:pPr>
        <w:spacing w:after="0" w:line="259" w:lineRule="auto"/>
        <w:ind w:left="0" w:firstLine="0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  <w:r w:rsidRPr="00727F8E">
        <w:rPr>
          <w:noProof/>
          <w:sz w:val="28"/>
          <w:szCs w:val="28"/>
        </w:rPr>
        <w:pict>
          <v:shape id="Picture 629" o:spid="_x0000_i1027" type="#_x0000_t75" style="width:513.75pt;height:737.25pt;visibility:visible">
            <v:imagedata r:id="rId7" o:title=""/>
          </v:shape>
        </w:pict>
      </w:r>
      <w:r w:rsidRPr="009A5064">
        <w:rPr>
          <w:sz w:val="28"/>
          <w:szCs w:val="28"/>
        </w:rPr>
        <w:t xml:space="preserve">   </w:t>
      </w:r>
    </w:p>
    <w:p w:rsidR="00C40F94" w:rsidRPr="009A5064" w:rsidRDefault="00C40F94">
      <w:pPr>
        <w:spacing w:after="0" w:line="259" w:lineRule="auto"/>
        <w:ind w:left="0" w:firstLine="0"/>
        <w:rPr>
          <w:sz w:val="28"/>
          <w:szCs w:val="28"/>
        </w:rPr>
      </w:pPr>
      <w:r w:rsidRPr="00727F8E">
        <w:rPr>
          <w:noProof/>
          <w:sz w:val="28"/>
          <w:szCs w:val="28"/>
        </w:rPr>
        <w:pict>
          <v:shape id="Picture 635" o:spid="_x0000_i1028" type="#_x0000_t75" style="width:525pt;height:753pt;visibility:visible">
            <v:imagedata r:id="rId8" o:title=""/>
          </v:shape>
        </w:pict>
      </w: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rPr>
          <w:sz w:val="28"/>
          <w:szCs w:val="28"/>
        </w:rPr>
      </w:pPr>
      <w:r w:rsidRPr="00727F8E">
        <w:rPr>
          <w:noProof/>
          <w:sz w:val="28"/>
          <w:szCs w:val="28"/>
        </w:rPr>
        <w:pict>
          <v:shape id="Picture 640" o:spid="_x0000_i1029" type="#_x0000_t75" style="width:536.25pt;height:675.75pt;visibility:visible">
            <v:imagedata r:id="rId9" o:title=""/>
          </v:shape>
        </w:pict>
      </w: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rPr>
          <w:sz w:val="28"/>
          <w:szCs w:val="28"/>
        </w:rPr>
      </w:pPr>
      <w:bookmarkStart w:id="0" w:name="_GoBack"/>
      <w:r w:rsidRPr="00727F8E">
        <w:rPr>
          <w:noProof/>
          <w:sz w:val="28"/>
          <w:szCs w:val="28"/>
        </w:rPr>
        <w:pict>
          <v:shape id="Picture 645" o:spid="_x0000_i1030" type="#_x0000_t75" style="width:536.25pt;height:737.25pt;visibility:visible">
            <v:imagedata r:id="rId10" o:title=""/>
          </v:shape>
        </w:pict>
      </w:r>
      <w:bookmarkEnd w:id="0"/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rPr>
          <w:sz w:val="28"/>
          <w:szCs w:val="28"/>
        </w:rPr>
      </w:pPr>
      <w:r w:rsidRPr="00727F8E">
        <w:rPr>
          <w:noProof/>
          <w:sz w:val="28"/>
          <w:szCs w:val="28"/>
        </w:rPr>
        <w:pict>
          <v:shape id="Picture 650" o:spid="_x0000_i1031" type="#_x0000_t75" style="width:547.5pt;height:768pt;visibility:visible">
            <v:imagedata r:id="rId11" o:title=""/>
          </v:shape>
        </w:pict>
      </w: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rPr>
          <w:sz w:val="28"/>
          <w:szCs w:val="28"/>
        </w:rPr>
      </w:pPr>
      <w:r w:rsidRPr="00727F8E">
        <w:rPr>
          <w:noProof/>
          <w:sz w:val="28"/>
          <w:szCs w:val="28"/>
        </w:rPr>
        <w:pict>
          <v:shape id="Picture 655" o:spid="_x0000_i1032" type="#_x0000_t75" style="width:547.5pt;height:737.25pt;visibility:visible">
            <v:imagedata r:id="rId12" o:title=""/>
          </v:shape>
        </w:pict>
      </w: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71" w:lineRule="auto"/>
        <w:ind w:left="0" w:right="245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        - Я очень рада за вас – вы все старались, были активные, внимательные и            дружные. Молодцы!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6" w:line="259" w:lineRule="auto"/>
        <w:ind w:left="0" w:firstLine="0"/>
        <w:jc w:val="left"/>
        <w:rPr>
          <w:sz w:val="28"/>
          <w:szCs w:val="28"/>
        </w:rPr>
      </w:pPr>
      <w:r>
        <w:rPr>
          <w:noProof/>
        </w:rPr>
        <w:pict>
          <v:shape id="Picture 4996" o:spid="_x0000_s1026" type="#_x0000_t75" style="position:absolute;margin-left:28.3pt;margin-top:199.2pt;width:565.7pt;height:415.2pt;z-index:251658240;visibility:visible;mso-position-horizontal-relative:page;mso-position-vertical-relative:page" o:allowoverlap="f">
            <v:imagedata r:id="rId13" o:title=""/>
            <w10:wrap type="topAndBottom" anchorx="page" anchory="page"/>
          </v:shape>
        </w:pict>
      </w: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before="10"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567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567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567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567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567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 </w:t>
      </w:r>
    </w:p>
    <w:p w:rsidR="00C40F94" w:rsidRPr="009A5064" w:rsidRDefault="00C40F94">
      <w:pPr>
        <w:spacing w:after="0" w:line="259" w:lineRule="auto"/>
        <w:ind w:left="567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rPr>
          <w:sz w:val="28"/>
          <w:szCs w:val="28"/>
        </w:rPr>
        <w:sectPr w:rsidR="00C40F94" w:rsidRPr="009A5064">
          <w:pgSz w:w="11904" w:h="16838"/>
          <w:pgMar w:top="1133" w:right="184" w:bottom="166" w:left="566" w:header="720" w:footer="720" w:gutter="0"/>
          <w:cols w:space="720"/>
        </w:sectPr>
      </w:pPr>
    </w:p>
    <w:p w:rsidR="00C40F94" w:rsidRPr="009A5064" w:rsidRDefault="00C40F94">
      <w:pPr>
        <w:spacing w:after="0" w:line="259" w:lineRule="auto"/>
        <w:ind w:left="-1440" w:right="10464" w:firstLine="0"/>
        <w:jc w:val="left"/>
        <w:rPr>
          <w:sz w:val="28"/>
          <w:szCs w:val="28"/>
        </w:rPr>
      </w:pPr>
      <w:r>
        <w:rPr>
          <w:noProof/>
        </w:rPr>
        <w:pict>
          <v:shape id="Picture 4997" o:spid="_x0000_s1027" type="#_x0000_t75" style="position:absolute;left:0;text-align:left;margin-left:56.65pt;margin-top:56.65pt;width:537.6pt;height:747.1pt;z-index:251659264;visibility:visible;mso-position-horizontal-relative:page;mso-position-vertical-relative:page" o:allowoverlap="f">
            <v:imagedata r:id="rId14" o:title=""/>
            <w10:wrap type="topAndBottom" anchorx="page" anchory="page"/>
          </v:shape>
        </w:pict>
      </w:r>
    </w:p>
    <w:p w:rsidR="00C40F94" w:rsidRPr="009A5064" w:rsidRDefault="00C40F94">
      <w:pPr>
        <w:rPr>
          <w:sz w:val="28"/>
          <w:szCs w:val="28"/>
        </w:rPr>
        <w:sectPr w:rsidR="00C40F94" w:rsidRPr="009A5064">
          <w:pgSz w:w="11904" w:h="16838"/>
          <w:pgMar w:top="1440" w:right="1440" w:bottom="1440" w:left="1440" w:header="720" w:footer="720" w:gutter="0"/>
          <w:cols w:space="720"/>
        </w:sectPr>
      </w:pP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  Альбом «Зимующие птицы» </w:t>
      </w:r>
    </w:p>
    <w:p w:rsidR="00C40F94" w:rsidRPr="009A5064" w:rsidRDefault="00C40F94">
      <w:pPr>
        <w:spacing w:after="0" w:line="259" w:lineRule="auto"/>
        <w:ind w:left="0" w:right="302" w:firstLine="0"/>
        <w:jc w:val="right"/>
        <w:rPr>
          <w:sz w:val="28"/>
          <w:szCs w:val="28"/>
        </w:rPr>
      </w:pPr>
      <w:r>
        <w:rPr>
          <w:noProof/>
        </w:rPr>
      </w:r>
      <w:r w:rsidRPr="009C727F">
        <w:rPr>
          <w:noProof/>
          <w:sz w:val="28"/>
          <w:szCs w:val="28"/>
        </w:rPr>
        <w:pict>
          <v:group id="Group 4587" o:spid="_x0000_s1028" style="width:490.3pt;height:690.45pt;mso-position-horizontal-relative:char;mso-position-vertical-relative:line" coordsize="62268,8768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">
            <v:shape id="Picture 700" o:spid="_x0000_s1029" type="#_x0000_t75" style="position:absolute;width:57391;height:430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4WXPCAAAA3AAAAA8AAABkcnMvZG93bnJldi54bWxET8tqwkAU3Qv+w3CF7nRiF1aio4TaQDdZ&#10;xAfo7pK5edDMnZCZxuTvO4uCy8N574+jacVAvWssK1ivIhDEhdUNVwqul3S5BeE8ssbWMimYyMHx&#10;MJ/tMdb2yTkNZ1+JEMIuRgW1910spStqMuhWtiMOXGl7gz7AvpK6x2cIN618j6KNNNhwaKixo8+a&#10;ip/zr1GQ6m25uZXJ6U7ZI/tqpvxWDLlSb4sx2YHwNPqX+N/9rRV8RGF+OBOOgD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uFlzwgAAANwAAAAPAAAAAAAAAAAAAAAAAJ8C&#10;AABkcnMvZG93bnJldi54bWxQSwUGAAAAAAQABAD3AAAAjgMAAAAA&#10;">
              <v:imagedata r:id="rId15" o:title=""/>
            </v:shape>
            <v:rect id="Rectangle 701" o:spid="_x0000_s1030" style="position:absolute;left:57416;top:41013;width:760;height:33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<v:textbox inset="0,0,0,0">
                <w:txbxContent>
                  <w:p w:rsidR="00C40F94" w:rsidRDefault="00C40F94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6"/>
                      </w:rPr>
                      <w:t xml:space="preserve"> </w:t>
                    </w:r>
                  </w:p>
                </w:txbxContent>
              </v:textbox>
            </v:rect>
            <v:shape id="Picture 702" o:spid="_x0000_s1031" type="#_x0000_t75" style="position:absolute;top:43033;width:31788;height:446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EmxXFAAAA3AAAAA8AAABkcnMvZG93bnJldi54bWxEj0FrAjEUhO9C/0N4Qi+lZqtgZWsUKRSq&#10;6KEq6PGxed1s3bwsSXTXf2+EgsdhZr5hpvPO1uJCPlSOFbwNMhDEhdMVlwr2u6/XCYgQkTXWjknB&#10;lQLMZ0+9KebatfxDl20sRYJwyFGBibHJpQyFIYth4Bri5P06bzEm6UupPbYJbms5zLKxtFhxWjDY&#10;0Keh4rQ9WwV6uT7sR4e4WJkNHl+qwh//Wq/Uc79bfICI1MVH+L/9rRW8Z0O4n0lH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xJsVxQAAANwAAAAPAAAAAAAAAAAAAAAA&#10;AJ8CAABkcnMvZG93bnJldi54bWxQSwUGAAAAAAQABAD3AAAAkQMAAAAA&#10;">
              <v:imagedata r:id="rId16" o:title=""/>
            </v:shape>
            <v:shape id="Picture 703" o:spid="_x0000_s1032" type="#_x0000_t75" style="position:absolute;left:31788;top:49377;width:30480;height:383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827jEAAAA3AAAAA8AAABkcnMvZG93bnJldi54bWxEj9FqwkAURN8L/YflFvpWd1PRhNSNiFQq&#10;iA+x/YBL9jYJyd4N2VXTv+8Kgo/DzJxhVuvJ9uJCo28da0hmCgRx5UzLtYaf791bBsIHZIO9Y9Lw&#10;Rx7WxfPTCnPjrlzS5RRqESHsc9TQhDDkUvqqIYt+5gbi6P260WKIcqylGfEa4baX70otpcWW40KD&#10;A20bqrrT2WpYZGVaU/DV8atLys9D2qvsnGj9+jJtPkAEmsIjfG/vjYZUzeF2Jh4BW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W827jEAAAA3AAAAA8AAAAAAAAAAAAAAAAA&#10;nwIAAGRycy9kb3ducmV2LnhtbFBLBQYAAAAABAAEAPcAAACQAwAAAAA=&#10;">
              <v:imagedata r:id="rId17" o:title=""/>
            </v:shape>
            <w10:anchorlock/>
          </v:group>
        </w:pict>
      </w: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         </w:t>
      </w:r>
      <w:r w:rsidRPr="00727F8E">
        <w:rPr>
          <w:noProof/>
          <w:sz w:val="28"/>
          <w:szCs w:val="28"/>
        </w:rPr>
        <w:pict>
          <v:shape id="Picture 708" o:spid="_x0000_i1034" type="#_x0000_t75" style="width:370.5pt;height:280.5pt;visibility:visible">
            <v:imagedata r:id="rId18" o:title=""/>
          </v:shape>
        </w:pict>
      </w: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right="187" w:firstLine="0"/>
        <w:jc w:val="right"/>
        <w:rPr>
          <w:sz w:val="28"/>
          <w:szCs w:val="28"/>
        </w:rPr>
      </w:pPr>
      <w:r>
        <w:rPr>
          <w:noProof/>
        </w:rPr>
      </w:r>
      <w:r w:rsidRPr="009C727F">
        <w:rPr>
          <w:noProof/>
          <w:sz w:val="28"/>
          <w:szCs w:val="28"/>
        </w:rPr>
        <w:pict>
          <v:group id="Group 4649" o:spid="_x0000_s1033" style="width:496.05pt;height:310.35pt;mso-position-horizontal-relative:char;mso-position-vertical-relative:line" coordsize="62998,394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">
            <v:shape id="Picture 713" o:spid="_x0000_s1034" type="#_x0000_t75" style="position:absolute;top:95;width:31603;height:387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sONLGAAAA3AAAAA8AAABkcnMvZG93bnJldi54bWxEj09rAjEUxO+FfofwCl6KZq1g69YopdQ/&#10;Fwuu4vm5ed1dunnZbqJGP70RhB6HmfkNM54GU4sjta6yrKDfS0AQ51ZXXCjYbmbdNxDOI2usLZOC&#10;MzmYTh4fxphqe+I1HTNfiAhhl6KC0vsmldLlJRl0PdsQR+/HtgZ9lG0hdYunCDe1fEmSoTRYcVwo&#10;saHPkvLf7GAUuK912DX7esHBPn+P/ryeDy8rpTpP4eMdhKfg/8P39lIreO0P4HYmHgE5u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w40sYAAADcAAAADwAAAAAAAAAAAAAA&#10;AACfAgAAZHJzL2Rvd25yZXYueG1sUEsFBgAAAAAEAAQA9wAAAJIDAAAAAA==&#10;">
              <v:imagedata r:id="rId19" o:title=""/>
            </v:shape>
            <v:rect id="Rectangle 714" o:spid="_x0000_s1035" style="position:absolute;left:31621;top:36881;width:3071;height:33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K+bMYA&#10;AADcAAAADwAAAGRycy9kb3ducmV2LnhtbESPQWvCQBSE7wX/w/IEb3WjSBtTVxG1mGObCNrbI/ua&#10;hGbfhuzWpP56t1DocZiZb5jVZjCNuFLnassKZtMIBHFhdc2lglP++hiDcB5ZY2OZFPyQg8169LDC&#10;RNue3+ma+VIECLsEFVTet4mUrqjIoJvaljh4n7Yz6IPsSqk77APcNHIeRU/SYM1hocKWdhUVX9m3&#10;UXCM2+0ltbe+bA4fx/PbebnPl16pyXjYvoDwNPj/8F871QqeZw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K+bMYAAADcAAAADwAAAAAAAAAAAAAAAACYAgAAZHJz&#10;L2Rvd25yZXYueG1sUEsFBgAAAAAEAAQA9QAAAIsDAAAAAA==&#10;" filled="f" stroked="f">
              <v:textbox inset="0,0,0,0">
                <w:txbxContent>
                  <w:p w:rsidR="00C40F94" w:rsidRDefault="00C40F94">
                    <w:pPr>
                      <w:spacing w:after="160" w:line="259" w:lineRule="auto"/>
                      <w:ind w:left="0" w:firstLine="0"/>
                      <w:jc w:val="left"/>
                    </w:pPr>
                    <w:r>
                      <w:rPr>
                        <w:sz w:val="36"/>
                      </w:rPr>
                      <w:t xml:space="preserve">    </w:t>
                    </w:r>
                  </w:p>
                </w:txbxContent>
              </v:textbox>
            </v:rect>
            <v:shape id="Picture 715" o:spid="_x0000_s1036" type="#_x0000_t75" style="position:absolute;left:33889;width:29109;height:3889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dAqnCAAAA3AAAAA8AAABkcnMvZG93bnJldi54bWxEj0urwjAUhPcX/A/hCG5EU99SjSIXBLe+&#10;cHtojm21OalNrlZ/vRGEuxxm5htmvqxNIe5Uudyygl43AkGcWJ1zquCwX3emIJxH1lhYJgVPcrBc&#10;NH7mGGv74C3ddz4VAcIuRgWZ92UspUsyMui6tiQO3tlWBn2QVSp1hY8AN4XsR9FYGsw5LGRY0m9G&#10;yXX3ZxQccXvq40An5eU1PK0v7c3tiVapVrNezUB4qv1/+NveaAWT3gg+Z8IRkI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nQKpwgAAANwAAAAPAAAAAAAAAAAAAAAAAJ8C&#10;AABkcnMvZG93bnJldi54bWxQSwUGAAAAAAQABAD3AAAAjgMAAAAA&#10;">
              <v:imagedata r:id="rId20" o:title=""/>
            </v:shape>
            <w10:anchorlock/>
          </v:group>
        </w:pict>
      </w: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                        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right"/>
        <w:rPr>
          <w:sz w:val="28"/>
          <w:szCs w:val="28"/>
        </w:rPr>
      </w:pPr>
      <w:r w:rsidRPr="00727F8E">
        <w:rPr>
          <w:noProof/>
          <w:sz w:val="28"/>
          <w:szCs w:val="28"/>
        </w:rPr>
        <w:pict>
          <v:shape id="Picture 725" o:spid="_x0000_i1036" type="#_x0000_t75" style="width:433.5pt;height:321.75pt;visibility:visible">
            <v:imagedata r:id="rId21" o:title=""/>
          </v:shape>
        </w:pict>
      </w:r>
      <w:r w:rsidRPr="009A5064">
        <w:rPr>
          <w:sz w:val="28"/>
          <w:szCs w:val="28"/>
        </w:rPr>
        <w:t xml:space="preserve">                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right="1157" w:firstLine="0"/>
        <w:jc w:val="right"/>
        <w:rPr>
          <w:sz w:val="28"/>
          <w:szCs w:val="28"/>
        </w:rPr>
      </w:pPr>
      <w:r w:rsidRPr="00727F8E">
        <w:rPr>
          <w:noProof/>
          <w:sz w:val="28"/>
          <w:szCs w:val="28"/>
        </w:rPr>
        <w:pict>
          <v:shape id="Picture 730" o:spid="_x0000_i1037" type="#_x0000_t75" style="width:433.5pt;height:345pt;visibility:visible">
            <v:imagedata r:id="rId22" o:title=""/>
          </v:shape>
        </w:pict>
      </w:r>
      <w:r w:rsidRPr="009A5064">
        <w:rPr>
          <w:sz w:val="28"/>
          <w:szCs w:val="28"/>
        </w:rPr>
        <w:t xml:space="preserve">    </w:t>
      </w:r>
    </w:p>
    <w:p w:rsidR="00C40F94" w:rsidRPr="009A5064" w:rsidRDefault="00C40F94">
      <w:pPr>
        <w:spacing w:after="0" w:line="259" w:lineRule="auto"/>
        <w:ind w:left="0" w:right="82" w:firstLine="0"/>
        <w:jc w:val="right"/>
        <w:rPr>
          <w:sz w:val="28"/>
          <w:szCs w:val="28"/>
        </w:rPr>
      </w:pPr>
      <w:r w:rsidRPr="00727F8E">
        <w:rPr>
          <w:noProof/>
          <w:sz w:val="28"/>
          <w:szCs w:val="28"/>
        </w:rPr>
        <w:pict>
          <v:shape id="Picture 736" o:spid="_x0000_i1038" type="#_x0000_t75" style="width:442.5pt;height:327.75pt;visibility:visible">
            <v:imagedata r:id="rId23" o:title=""/>
          </v:shape>
        </w:pict>
      </w:r>
      <w:r w:rsidRPr="009A5064">
        <w:rPr>
          <w:sz w:val="28"/>
          <w:szCs w:val="28"/>
        </w:rPr>
        <w:t xml:space="preserve">             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right="1253" w:firstLine="0"/>
        <w:jc w:val="right"/>
        <w:rPr>
          <w:sz w:val="28"/>
          <w:szCs w:val="28"/>
        </w:rPr>
      </w:pPr>
      <w:r w:rsidRPr="00727F8E">
        <w:rPr>
          <w:noProof/>
          <w:sz w:val="28"/>
          <w:szCs w:val="28"/>
        </w:rPr>
        <w:pict>
          <v:shape id="Picture 741" o:spid="_x0000_i1039" type="#_x0000_t75" style="width:442.5pt;height:322.5pt;visibility:visible">
            <v:imagedata r:id="rId24" o:title=""/>
          </v:shape>
        </w:pict>
      </w: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A5064">
        <w:rPr>
          <w:sz w:val="28"/>
          <w:szCs w:val="28"/>
        </w:rPr>
        <w:t xml:space="preserve"> </w:t>
      </w:r>
    </w:p>
    <w:p w:rsidR="00C40F94" w:rsidRPr="009A5064" w:rsidRDefault="00C40F94">
      <w:pPr>
        <w:spacing w:after="0" w:line="259" w:lineRule="auto"/>
        <w:ind w:left="0" w:firstLine="0"/>
        <w:rPr>
          <w:sz w:val="28"/>
          <w:szCs w:val="28"/>
        </w:rPr>
      </w:pPr>
      <w:r w:rsidRPr="00727F8E">
        <w:rPr>
          <w:noProof/>
          <w:sz w:val="28"/>
          <w:szCs w:val="28"/>
        </w:rPr>
        <w:pict>
          <v:shape id="Picture 747" o:spid="_x0000_i1040" type="#_x0000_t75" style="width:352.5pt;height:4in;visibility:visible">
            <v:imagedata r:id="rId25" o:title=""/>
          </v:shape>
        </w:pict>
      </w:r>
      <w:r w:rsidRPr="009A5064">
        <w:rPr>
          <w:sz w:val="28"/>
          <w:szCs w:val="28"/>
        </w:rPr>
        <w:t xml:space="preserve"> </w:t>
      </w:r>
    </w:p>
    <w:sectPr w:rsidR="00C40F94" w:rsidRPr="009A5064" w:rsidSect="009C727F">
      <w:pgSz w:w="11904" w:h="16838"/>
      <w:pgMar w:top="1133" w:right="568" w:bottom="1401" w:left="11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9D3E95"/>
    <w:multiLevelType w:val="hybridMultilevel"/>
    <w:tmpl w:val="59F2F778"/>
    <w:lvl w:ilvl="0" w:tplc="6480E5C8">
      <w:start w:val="2"/>
      <w:numFmt w:val="decimal"/>
      <w:lvlText w:val="%1."/>
      <w:lvlJc w:val="left"/>
      <w:pPr>
        <w:ind w:left="4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CFA6A2C4">
      <w:start w:val="1"/>
      <w:numFmt w:val="lowerLetter"/>
      <w:lvlText w:val="%2"/>
      <w:lvlJc w:val="left"/>
      <w:pPr>
        <w:ind w:left="1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BDCE03F0">
      <w:start w:val="1"/>
      <w:numFmt w:val="lowerRoman"/>
      <w:lvlText w:val="%3"/>
      <w:lvlJc w:val="left"/>
      <w:pPr>
        <w:ind w:left="1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866EA978">
      <w:start w:val="1"/>
      <w:numFmt w:val="decimal"/>
      <w:lvlText w:val="%4"/>
      <w:lvlJc w:val="left"/>
      <w:pPr>
        <w:ind w:left="2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E806AAF2">
      <w:start w:val="1"/>
      <w:numFmt w:val="lowerLetter"/>
      <w:lvlText w:val="%5"/>
      <w:lvlJc w:val="left"/>
      <w:pPr>
        <w:ind w:left="3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952670DC">
      <w:start w:val="1"/>
      <w:numFmt w:val="lowerRoman"/>
      <w:lvlText w:val="%6"/>
      <w:lvlJc w:val="left"/>
      <w:pPr>
        <w:ind w:left="4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22965F1E">
      <w:start w:val="1"/>
      <w:numFmt w:val="decimal"/>
      <w:lvlText w:val="%7"/>
      <w:lvlJc w:val="left"/>
      <w:pPr>
        <w:ind w:left="4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6810A624">
      <w:start w:val="1"/>
      <w:numFmt w:val="lowerLetter"/>
      <w:lvlText w:val="%8"/>
      <w:lvlJc w:val="left"/>
      <w:pPr>
        <w:ind w:left="5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268ADFE4">
      <w:start w:val="1"/>
      <w:numFmt w:val="lowerRoman"/>
      <w:lvlText w:val="%9"/>
      <w:lvlJc w:val="left"/>
      <w:pPr>
        <w:ind w:left="6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1">
    <w:nsid w:val="22DA4A5C"/>
    <w:multiLevelType w:val="hybridMultilevel"/>
    <w:tmpl w:val="C0EE091E"/>
    <w:lvl w:ilvl="0" w:tplc="1F706080">
      <w:start w:val="1"/>
      <w:numFmt w:val="decimal"/>
      <w:lvlText w:val="%1.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7A7C614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5B368F4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6DBAEFD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DC4AB3C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8E3AEB7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B428FFF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4908052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55D683B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abstractNum w:abstractNumId="2">
    <w:nsid w:val="475E316D"/>
    <w:multiLevelType w:val="hybridMultilevel"/>
    <w:tmpl w:val="B1F48498"/>
    <w:lvl w:ilvl="0" w:tplc="48765206">
      <w:start w:val="1"/>
      <w:numFmt w:val="bullet"/>
      <w:lvlText w:val="-"/>
      <w:lvlJc w:val="left"/>
      <w:pPr>
        <w:ind w:left="398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41024622">
      <w:start w:val="1"/>
      <w:numFmt w:val="decimal"/>
      <w:lvlRestart w:val="0"/>
      <w:lvlText w:val="%2."/>
      <w:lvlJc w:val="left"/>
      <w:pPr>
        <w:ind w:left="12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2" w:tplc="DA905322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3" w:tplc="C614A9B8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4" w:tplc="931E6A48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5" w:tplc="CC182C52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6" w:tplc="8FA68034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7" w:tplc="D91458BA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8" w:tplc="6DC82ED0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5470"/>
    <w:rsid w:val="00053A88"/>
    <w:rsid w:val="003A3092"/>
    <w:rsid w:val="00446EF4"/>
    <w:rsid w:val="00573436"/>
    <w:rsid w:val="006001FD"/>
    <w:rsid w:val="00727F8E"/>
    <w:rsid w:val="00755470"/>
    <w:rsid w:val="009A5064"/>
    <w:rsid w:val="009C727F"/>
    <w:rsid w:val="00C40F94"/>
    <w:rsid w:val="00D16365"/>
    <w:rsid w:val="00D344D6"/>
    <w:rsid w:val="00F87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727F"/>
    <w:pPr>
      <w:spacing w:after="9" w:line="268" w:lineRule="auto"/>
      <w:ind w:left="10" w:hanging="10"/>
      <w:jc w:val="both"/>
    </w:pPr>
    <w:rPr>
      <w:rFonts w:ascii="Times New Roman" w:hAnsi="Times New Roman"/>
      <w:color w:val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A5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506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29</TotalTime>
  <Pages>20</Pages>
  <Words>1192</Words>
  <Characters>6795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Краткосрочный проект «Зимующие птицы» во второй младшей группе ( 3 – 4 года )</dc:title>
  <dc:subject/>
  <dc:creator>56</dc:creator>
  <cp:keywords/>
  <dc:description/>
  <cp:lastModifiedBy>LEXUS</cp:lastModifiedBy>
  <cp:revision>4</cp:revision>
  <cp:lastPrinted>2022-11-12T12:17:00Z</cp:lastPrinted>
  <dcterms:created xsi:type="dcterms:W3CDTF">2022-11-12T12:52:00Z</dcterms:created>
  <dcterms:modified xsi:type="dcterms:W3CDTF">2022-11-14T04:03:00Z</dcterms:modified>
</cp:coreProperties>
</file>